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1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0"/>
        <w:gridCol w:w="1558"/>
        <w:gridCol w:w="1558"/>
        <w:gridCol w:w="1558"/>
        <w:gridCol w:w="1558"/>
        <w:gridCol w:w="1558"/>
      </w:tblGrid>
      <w:tr w:rsidR="003156E4" w14:paraId="1B821924" w14:textId="77777777">
        <w:trPr>
          <w:trHeight w:val="907"/>
          <w:jc w:val="center"/>
        </w:trPr>
        <w:tc>
          <w:tcPr>
            <w:tcW w:w="1720" w:type="dxa"/>
            <w:vAlign w:val="center"/>
          </w:tcPr>
          <w:p w14:paraId="4F0989B6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时间</w:t>
            </w:r>
          </w:p>
          <w:p w14:paraId="4C427F87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Time</w:t>
            </w:r>
          </w:p>
        </w:tc>
        <w:tc>
          <w:tcPr>
            <w:tcW w:w="1558" w:type="dxa"/>
            <w:vAlign w:val="center"/>
          </w:tcPr>
          <w:p w14:paraId="3FB8CC9E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meetingTime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58" w:type="dxa"/>
            <w:vAlign w:val="center"/>
          </w:tcPr>
          <w:p w14:paraId="50F28E5A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地点</w:t>
            </w:r>
          </w:p>
          <w:p w14:paraId="5742C17B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Place</w:t>
            </w:r>
          </w:p>
        </w:tc>
        <w:tc>
          <w:tcPr>
            <w:tcW w:w="1558" w:type="dxa"/>
            <w:vAlign w:val="center"/>
          </w:tcPr>
          <w:p w14:paraId="7784BD39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4"/>
              </w:rPr>
              <w:t>meeting.place</w:t>
            </w:r>
            <w:proofErr w:type="spellEnd"/>
            <w:proofErr w:type="gramEnd"/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58" w:type="dxa"/>
            <w:vAlign w:val="center"/>
          </w:tcPr>
          <w:p w14:paraId="3AE26801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主持人</w:t>
            </w:r>
            <w:r>
              <w:rPr>
                <w:rFonts w:hint="eastAsia"/>
                <w:bCs/>
                <w:sz w:val="18"/>
                <w:szCs w:val="18"/>
              </w:rPr>
              <w:t>Compere</w:t>
            </w:r>
          </w:p>
        </w:tc>
        <w:tc>
          <w:tcPr>
            <w:tcW w:w="1558" w:type="dxa"/>
            <w:vAlign w:val="center"/>
          </w:tcPr>
          <w:p w14:paraId="6087ADF0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4"/>
              </w:rPr>
              <w:t>meeting.compere</w:t>
            </w:r>
            <w:proofErr w:type="spellEnd"/>
            <w:proofErr w:type="gram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3156E4" w14:paraId="4525361E" w14:textId="77777777">
        <w:trPr>
          <w:trHeight w:val="737"/>
          <w:jc w:val="center"/>
        </w:trPr>
        <w:tc>
          <w:tcPr>
            <w:tcW w:w="1720" w:type="dxa"/>
            <w:vAlign w:val="center"/>
          </w:tcPr>
          <w:p w14:paraId="4967DE99" w14:textId="77777777" w:rsidR="003156E4" w:rsidRDefault="00000000">
            <w:pPr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会议内容摘要</w:t>
            </w:r>
          </w:p>
          <w:p w14:paraId="697E831E" w14:textId="77777777" w:rsidR="003156E4" w:rsidRDefault="00000000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 w:val="18"/>
                <w:szCs w:val="18"/>
              </w:rPr>
              <w:t>Summary of the content of the meeting</w:t>
            </w:r>
          </w:p>
        </w:tc>
        <w:tc>
          <w:tcPr>
            <w:tcW w:w="7790" w:type="dxa"/>
            <w:gridSpan w:val="5"/>
            <w:vAlign w:val="center"/>
          </w:tcPr>
          <w:p w14:paraId="6A0EC555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5466D253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2F3F040A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216C3051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4D90FE4D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6DDAC67B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6DFCB782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bCs/>
                <w:sz w:val="24"/>
              </w:rPr>
              <w:t>meeting.content</w:t>
            </w:r>
            <w:proofErr w:type="spellEnd"/>
            <w:proofErr w:type="gramEnd"/>
            <w:r>
              <w:rPr>
                <w:rFonts w:hint="eastAsia"/>
                <w:bCs/>
                <w:sz w:val="24"/>
              </w:rPr>
              <w:t>}}</w:t>
            </w:r>
          </w:p>
          <w:p w14:paraId="676206DA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5E9FD4AC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641C90F5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44A2DBDE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427CE6B6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411862E2" w14:textId="77777777" w:rsidR="003156E4" w:rsidRDefault="003156E4">
            <w:pPr>
              <w:rPr>
                <w:bCs/>
                <w:sz w:val="24"/>
              </w:rPr>
            </w:pPr>
          </w:p>
          <w:p w14:paraId="25C5169E" w14:textId="77777777" w:rsidR="003156E4" w:rsidRDefault="003156E4">
            <w:pPr>
              <w:jc w:val="center"/>
              <w:rPr>
                <w:bCs/>
                <w:sz w:val="24"/>
              </w:rPr>
            </w:pPr>
          </w:p>
          <w:p w14:paraId="5C7F5DC4" w14:textId="77777777" w:rsidR="003156E4" w:rsidRDefault="003156E4">
            <w:pPr>
              <w:jc w:val="center"/>
              <w:rPr>
                <w:bCs/>
                <w:sz w:val="24"/>
              </w:rPr>
            </w:pPr>
          </w:p>
        </w:tc>
      </w:tr>
      <w:tr w:rsidR="003156E4" w14:paraId="13686260" w14:textId="77777777">
        <w:trPr>
          <w:cantSplit/>
          <w:trHeight w:hRule="exact" w:val="907"/>
          <w:jc w:val="center"/>
        </w:trPr>
        <w:tc>
          <w:tcPr>
            <w:tcW w:w="1720" w:type="dxa"/>
            <w:vAlign w:val="center"/>
          </w:tcPr>
          <w:p w14:paraId="403F862D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  <w:r>
              <w:rPr>
                <w:rFonts w:hint="eastAsia"/>
                <w:bCs/>
                <w:sz w:val="18"/>
                <w:szCs w:val="18"/>
              </w:rPr>
              <w:t>Participants</w:t>
            </w:r>
            <w:r>
              <w:rPr>
                <w:rFonts w:eastAsia="华文新魏" w:hint="eastAsia"/>
                <w:sz w:val="18"/>
                <w:szCs w:val="18"/>
              </w:rPr>
              <w:t>{{</w:t>
            </w:r>
            <w:proofErr w:type="spellStart"/>
            <w:r>
              <w:rPr>
                <w:rFonts w:eastAsia="华文新魏" w:hint="eastAsia"/>
                <w:sz w:val="18"/>
                <w:szCs w:val="18"/>
              </w:rPr>
              <w:t>meetingDetails</w:t>
            </w:r>
            <w:proofErr w:type="spellEnd"/>
            <w:r>
              <w:rPr>
                <w:rFonts w:eastAsia="华文新魏" w:hint="eastAsia"/>
                <w:sz w:val="18"/>
                <w:szCs w:val="18"/>
              </w:rPr>
              <w:t>}}</w:t>
            </w:r>
          </w:p>
        </w:tc>
        <w:tc>
          <w:tcPr>
            <w:tcW w:w="3116" w:type="dxa"/>
            <w:gridSpan w:val="2"/>
            <w:vAlign w:val="center"/>
          </w:tcPr>
          <w:p w14:paraId="236E6A3D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022F8330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Department</w:t>
            </w:r>
          </w:p>
        </w:tc>
        <w:tc>
          <w:tcPr>
            <w:tcW w:w="1558" w:type="dxa"/>
            <w:vAlign w:val="center"/>
          </w:tcPr>
          <w:p w14:paraId="0F6ECA88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57AC144D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Participants</w:t>
            </w:r>
          </w:p>
        </w:tc>
        <w:tc>
          <w:tcPr>
            <w:tcW w:w="3116" w:type="dxa"/>
            <w:gridSpan w:val="2"/>
            <w:vAlign w:val="center"/>
          </w:tcPr>
          <w:p w14:paraId="3D659B5E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1EF6F09D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Department</w:t>
            </w:r>
          </w:p>
        </w:tc>
      </w:tr>
      <w:tr w:rsidR="003156E4" w14:paraId="6E15E9C4" w14:textId="77777777">
        <w:trPr>
          <w:cantSplit/>
          <w:trHeight w:val="737"/>
          <w:jc w:val="center"/>
        </w:trPr>
        <w:tc>
          <w:tcPr>
            <w:tcW w:w="1720" w:type="dxa"/>
            <w:shd w:val="clear" w:color="auto" w:fill="auto"/>
            <w:vAlign w:val="center"/>
          </w:tcPr>
          <w:p w14:paraId="0D76859E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[userName1]</w:t>
            </w:r>
          </w:p>
        </w:tc>
        <w:tc>
          <w:tcPr>
            <w:tcW w:w="3116" w:type="dxa"/>
            <w:gridSpan w:val="2"/>
            <w:shd w:val="clear" w:color="auto" w:fill="auto"/>
            <w:vAlign w:val="center"/>
          </w:tcPr>
          <w:p w14:paraId="66EFF31D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[department1]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092319C2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[userName2]</w:t>
            </w:r>
          </w:p>
        </w:tc>
        <w:tc>
          <w:tcPr>
            <w:tcW w:w="3116" w:type="dxa"/>
            <w:gridSpan w:val="2"/>
            <w:shd w:val="clear" w:color="auto" w:fill="auto"/>
            <w:vAlign w:val="center"/>
          </w:tcPr>
          <w:p w14:paraId="7C9ECFC0" w14:textId="77777777" w:rsidR="003156E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[department2]</w:t>
            </w:r>
          </w:p>
        </w:tc>
      </w:tr>
    </w:tbl>
    <w:p w14:paraId="1F5ADC7E" w14:textId="77777777" w:rsidR="003156E4" w:rsidRDefault="003156E4">
      <w:pPr>
        <w:spacing w:line="20" w:lineRule="exact"/>
      </w:pPr>
    </w:p>
    <w:sectPr w:rsidR="003156E4">
      <w:headerReference w:type="default" r:id="rId6"/>
      <w:pgSz w:w="11907" w:h="16840"/>
      <w:pgMar w:top="1134" w:right="1474" w:bottom="1020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F703B" w14:textId="77777777" w:rsidR="00DB6D27" w:rsidRDefault="00DB6D27">
      <w:r>
        <w:separator/>
      </w:r>
    </w:p>
  </w:endnote>
  <w:endnote w:type="continuationSeparator" w:id="0">
    <w:p w14:paraId="3CD267F7" w14:textId="77777777" w:rsidR="00DB6D27" w:rsidRDefault="00DB6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0F645" w14:textId="77777777" w:rsidR="00DB6D27" w:rsidRDefault="00DB6D27">
      <w:r>
        <w:separator/>
      </w:r>
    </w:p>
  </w:footnote>
  <w:footnote w:type="continuationSeparator" w:id="0">
    <w:p w14:paraId="4074B9EC" w14:textId="77777777" w:rsidR="00DB6D27" w:rsidRDefault="00DB6D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5A3DE" w14:textId="77777777" w:rsidR="0042488A" w:rsidRDefault="0042488A" w:rsidP="0042488A">
    <w:pPr>
      <w:spacing w:beforeLines="250" w:before="600"/>
      <w:jc w:val="center"/>
      <w:rPr>
        <w:rFonts w:eastAsia="华文新魏"/>
        <w:sz w:val="28"/>
      </w:rPr>
    </w:pPr>
    <w:r>
      <w:rPr>
        <w:rFonts w:ascii="宋体" w:hAnsi="宋体" w:cs="宋体" w:hint="eastAsia"/>
        <w:sz w:val="36"/>
        <w:szCs w:val="36"/>
      </w:rPr>
      <w:t>管理评审会议记录</w:t>
    </w:r>
  </w:p>
  <w:p w14:paraId="606C575C" w14:textId="77777777" w:rsidR="0042488A" w:rsidRDefault="0042488A" w:rsidP="0042488A">
    <w:pPr>
      <w:spacing w:line="240" w:lineRule="exact"/>
      <w:jc w:val="center"/>
      <w:rPr>
        <w:rFonts w:eastAsia="华文新魏"/>
        <w:sz w:val="24"/>
      </w:rPr>
    </w:pPr>
    <w:r>
      <w:rPr>
        <w:rFonts w:eastAsia="华文新魏" w:hint="eastAsia"/>
        <w:sz w:val="24"/>
      </w:rPr>
      <w:t xml:space="preserve">Manage review meeting </w:t>
    </w:r>
    <w:proofErr w:type="gramStart"/>
    <w:r>
      <w:rPr>
        <w:rFonts w:eastAsia="华文新魏" w:hint="eastAsia"/>
        <w:sz w:val="24"/>
      </w:rPr>
      <w:t>minutes</w:t>
    </w:r>
    <w:proofErr w:type="gramEnd"/>
  </w:p>
  <w:p w14:paraId="1444667C" w14:textId="26D4B551" w:rsidR="003156E4" w:rsidRDefault="0042488A" w:rsidP="0042488A">
    <w:pPr>
      <w:pStyle w:val="a4"/>
      <w:pBdr>
        <w:bottom w:val="none" w:sz="0" w:space="0" w:color="auto"/>
      </w:pBdr>
      <w:jc w:val="left"/>
      <w:rPr>
        <w:rFonts w:ascii="Arial" w:eastAsia="黑体" w:hAnsi="Arial" w:cs="Arial"/>
        <w:sz w:val="24"/>
      </w:rPr>
    </w:pPr>
    <w:r>
      <w:rPr>
        <w:sz w:val="24"/>
      </w:rPr>
      <w:tab/>
    </w:r>
    <w:r>
      <w:rPr>
        <w:rFonts w:hint="eastAsia"/>
        <w:sz w:val="24"/>
      </w:rPr>
      <w:t>ZTT/QR-33-03-a</w:t>
    </w:r>
    <w:r>
      <w:rPr>
        <w:rFonts w:hint="eastAsia"/>
      </w:rPr>
      <w:t xml:space="preserve">                                                  NO</w:t>
    </w:r>
    <w:r>
      <w:rPr>
        <w:rFonts w:hint="eastAsia"/>
      </w:rPr>
      <w:t>：</w:t>
    </w:r>
    <w:r>
      <w:fldChar w:fldCharType="begin"/>
    </w:r>
    <w:r>
      <w:instrText>PAGE   \* MERGEFORMAT</w:instrText>
    </w:r>
    <w:r>
      <w:fldChar w:fldCharType="separate"/>
    </w:r>
    <w:r w:rsidRPr="006853B0">
      <w:rPr>
        <w:noProof/>
        <w:lang w:val="zh-CN"/>
      </w:rPr>
      <w:t>1</w:t>
    </w:r>
    <w:r>
      <w:fldChar w:fldCharType="end"/>
    </w:r>
    <w:r w:rsidR="00000000">
      <w:rPr>
        <w:rFonts w:ascii="Arial" w:eastAsia="黑体" w:hAnsi="Arial" w:cs="Arial" w:hint="eastAsia"/>
        <w:sz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1B0D51"/>
    <w:rsid w:val="00026A41"/>
    <w:rsid w:val="000E52D6"/>
    <w:rsid w:val="00143DB7"/>
    <w:rsid w:val="00172281"/>
    <w:rsid w:val="00175BA7"/>
    <w:rsid w:val="001B0D51"/>
    <w:rsid w:val="00213302"/>
    <w:rsid w:val="00274156"/>
    <w:rsid w:val="00293EB8"/>
    <w:rsid w:val="003156E4"/>
    <w:rsid w:val="0042488A"/>
    <w:rsid w:val="00462A36"/>
    <w:rsid w:val="00487C0A"/>
    <w:rsid w:val="004E5E8F"/>
    <w:rsid w:val="005068F4"/>
    <w:rsid w:val="00533C94"/>
    <w:rsid w:val="005C21F4"/>
    <w:rsid w:val="005E210A"/>
    <w:rsid w:val="00610655"/>
    <w:rsid w:val="006642B1"/>
    <w:rsid w:val="006853B0"/>
    <w:rsid w:val="006A76AB"/>
    <w:rsid w:val="00700938"/>
    <w:rsid w:val="00704B54"/>
    <w:rsid w:val="00746848"/>
    <w:rsid w:val="007720FA"/>
    <w:rsid w:val="00785017"/>
    <w:rsid w:val="007902FC"/>
    <w:rsid w:val="007969F2"/>
    <w:rsid w:val="007B6653"/>
    <w:rsid w:val="007B765F"/>
    <w:rsid w:val="007E2386"/>
    <w:rsid w:val="007F4CA4"/>
    <w:rsid w:val="009415F7"/>
    <w:rsid w:val="009F0FF4"/>
    <w:rsid w:val="00A2392C"/>
    <w:rsid w:val="00AE2AC1"/>
    <w:rsid w:val="00B11A1E"/>
    <w:rsid w:val="00B151DC"/>
    <w:rsid w:val="00B94448"/>
    <w:rsid w:val="00BB65E8"/>
    <w:rsid w:val="00BD10E0"/>
    <w:rsid w:val="00BE7A4F"/>
    <w:rsid w:val="00C06548"/>
    <w:rsid w:val="00C65BA2"/>
    <w:rsid w:val="00D031CB"/>
    <w:rsid w:val="00D350F2"/>
    <w:rsid w:val="00D37BE1"/>
    <w:rsid w:val="00D87DE8"/>
    <w:rsid w:val="00DB6D27"/>
    <w:rsid w:val="00DC5DA0"/>
    <w:rsid w:val="00DD7589"/>
    <w:rsid w:val="00E84A68"/>
    <w:rsid w:val="00EA5C66"/>
    <w:rsid w:val="00F22C96"/>
    <w:rsid w:val="1C7578FA"/>
    <w:rsid w:val="2D9C13E5"/>
    <w:rsid w:val="2EB21E3A"/>
    <w:rsid w:val="3C695E4A"/>
    <w:rsid w:val="3C7951FF"/>
    <w:rsid w:val="3D1B760A"/>
    <w:rsid w:val="3FF24086"/>
    <w:rsid w:val="42570DCA"/>
    <w:rsid w:val="4FFE0F0C"/>
    <w:rsid w:val="5B420FC2"/>
    <w:rsid w:val="5DAA356E"/>
    <w:rsid w:val="6CC20C2C"/>
    <w:rsid w:val="703900AC"/>
    <w:rsid w:val="72B27004"/>
    <w:rsid w:val="79BC5330"/>
    <w:rsid w:val="7B30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006CF9"/>
  <w15:docId w15:val="{28A2CFF5-F468-487B-A0E1-14EEAC2E0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%20and%20Settings\&#35885;&#21170;&#26494;.BF-TXMIGUHSRWLX\Application%20Data\Microsoft\Templates\&#35760;&#24405;&#21644;&#34920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记录和表单.dot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>bf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培 训 记 录 表</dc:title>
  <dc:creator>谭劲松</dc:creator>
  <cp:lastModifiedBy>Administrator</cp:lastModifiedBy>
  <cp:revision>26</cp:revision>
  <dcterms:created xsi:type="dcterms:W3CDTF">2007-02-13T02:02:00Z</dcterms:created>
  <dcterms:modified xsi:type="dcterms:W3CDTF">2025-01-21T01:23:00Z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A87C867BC1CF40F882891DD72DDE37D2_13</vt:lpwstr>
  </property>
</Properties>
</file>